
<file path=[Content_Types].xml><?xml version="1.0" encoding="utf-8"?>
<Types xmlns="http://schemas.openxmlformats.org/package/2006/content-types">
  <Default Extension="tmp" ContentType="image/png"/>
  <Default Extension="png&amp;ehk=" ContentType="image/png"/>
  <Default Extension="png&amp;ehk=eH5atxCtNqi01wZWqN8QfA&amp;r=0&amp;pid=OfficeInsert" ContentType="image/png"/>
  <Default Extension="png&amp;ehk=vVArHh4NWk7" ContentType="image/png"/>
  <Default Extension="rels" ContentType="application/vnd.openxmlformats-package.relationships+xml"/>
  <Default Extension="xml" ContentType="application/xml"/>
  <Default Extension="png&amp;ehk=mRyvF1BkOQ" ContentType="image/png"/>
  <Default Extension="png&amp;ehk=n88P44y9y5m6I2GDqs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14415" w:type="dxa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14:paraId="494EF1AD" w14:textId="77777777" w:rsidTr="00133867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12C5A863" w14:textId="77777777" w:rsidR="007E79AD" w:rsidRDefault="007E79AD" w:rsidP="007E79AD">
            <w:r>
              <w:rPr>
                <w:noProof/>
                <w:lang w:eastAsia="en-US"/>
              </w:rPr>
              <w:drawing>
                <wp:inline distT="0" distB="0" distL="0" distR="0" wp14:anchorId="2BA9A8B6" wp14:editId="26BA06FD">
                  <wp:extent cx="2442210" cy="1027430"/>
                  <wp:effectExtent l="0" t="0" r="0" b="1270"/>
                  <wp:docPr id="1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60703B.tmp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10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D9ABBE" w14:textId="77777777" w:rsidR="007E79AD" w:rsidRDefault="007E79AD" w:rsidP="007E79AD">
            <w:pPr>
              <w:pStyle w:val="ListBullet"/>
              <w:numPr>
                <w:ilvl w:val="0"/>
                <w:numId w:val="0"/>
              </w:numPr>
              <w:ind w:left="288" w:hanging="288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49AAEC94" wp14:editId="3D42CD59">
                  <wp:extent cx="2441575" cy="6572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?u=https%3a%2f%2fcdn.pixabay.com%2fphoto%2f2012%2f05%2f07%2f18%2f44%2fbanner-48962_960_720.png&amp;ehk=mRyvF1BkOQ%2bAEN2GA6Xy2w&amp;r=0&amp;pid=OfficeInser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E6055" w14:textId="77777777" w:rsidR="007E79AD" w:rsidRDefault="007E79AD" w:rsidP="007E79AD">
            <w:pPr>
              <w:pStyle w:val="ListBullet"/>
              <w:numPr>
                <w:ilvl w:val="0"/>
                <w:numId w:val="0"/>
              </w:numPr>
              <w:jc w:val="center"/>
              <w:rPr>
                <w:b/>
                <w:sz w:val="44"/>
                <w:szCs w:val="44"/>
              </w:rPr>
            </w:pPr>
            <w:r w:rsidRPr="00970038">
              <w:rPr>
                <w:b/>
                <w:sz w:val="44"/>
                <w:szCs w:val="44"/>
              </w:rPr>
              <w:t>Birthday Parties!!!</w:t>
            </w:r>
          </w:p>
          <w:p w14:paraId="26E25B39" w14:textId="77777777" w:rsidR="007E79AD" w:rsidRDefault="007E79AD" w:rsidP="007E79AD">
            <w:pPr>
              <w:pStyle w:val="ListBullet"/>
              <w:numPr>
                <w:ilvl w:val="0"/>
                <w:numId w:val="0"/>
              </w:num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46CC922B" wp14:editId="3110565C">
                  <wp:extent cx="833845" cy="847725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h?u=http%3a%2f%2fimages.clipshrine.com%2fdownload%2fwheel%2flarge-present-or-a-gift-wrapped-box-33.3-17298.png&amp;ehk=vVArHh4NWk7%2bE69RxNR0Kg&amp;r=0&amp;pid=OfficeInser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499" cy="84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D251FA" w14:textId="77777777" w:rsidR="007E79AD" w:rsidRPr="00970038" w:rsidRDefault="007E79AD" w:rsidP="007E79AD">
            <w:pPr>
              <w:pStyle w:val="ListBullet"/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</w:rPr>
            </w:pPr>
            <w:r w:rsidRPr="00970038">
              <w:rPr>
                <w:b/>
                <w:sz w:val="28"/>
                <w:szCs w:val="28"/>
              </w:rPr>
              <w:t>Celebrate your birthday with us!!!</w:t>
            </w:r>
          </w:p>
          <w:p w14:paraId="239FCD79" w14:textId="77777777" w:rsidR="007E79AD" w:rsidRPr="00970038" w:rsidRDefault="007E79AD" w:rsidP="0074412E">
            <w:pPr>
              <w:pStyle w:val="ListBullet"/>
              <w:numPr>
                <w:ilvl w:val="0"/>
                <w:numId w:val="16"/>
              </w:numPr>
              <w:rPr>
                <w:b/>
                <w:sz w:val="24"/>
                <w:szCs w:val="24"/>
              </w:rPr>
            </w:pPr>
            <w:r w:rsidRPr="00970038">
              <w:rPr>
                <w:b/>
                <w:sz w:val="24"/>
                <w:szCs w:val="24"/>
              </w:rPr>
              <w:t>FUN</w:t>
            </w:r>
          </w:p>
          <w:p w14:paraId="449A52C7" w14:textId="77777777" w:rsidR="007E79AD" w:rsidRPr="00970038" w:rsidRDefault="007E79AD" w:rsidP="0074412E">
            <w:pPr>
              <w:pStyle w:val="ListBullet"/>
              <w:numPr>
                <w:ilvl w:val="0"/>
                <w:numId w:val="16"/>
              </w:numPr>
              <w:rPr>
                <w:b/>
                <w:sz w:val="24"/>
                <w:szCs w:val="24"/>
              </w:rPr>
            </w:pPr>
            <w:r w:rsidRPr="00970038">
              <w:rPr>
                <w:b/>
                <w:sz w:val="24"/>
                <w:szCs w:val="24"/>
              </w:rPr>
              <w:t>Gymnastics</w:t>
            </w:r>
          </w:p>
          <w:p w14:paraId="6F66827E" w14:textId="77777777" w:rsidR="007E79AD" w:rsidRPr="00970038" w:rsidRDefault="007E79AD" w:rsidP="0074412E">
            <w:pPr>
              <w:pStyle w:val="ListBullet"/>
              <w:numPr>
                <w:ilvl w:val="0"/>
                <w:numId w:val="16"/>
              </w:numPr>
              <w:rPr>
                <w:b/>
                <w:sz w:val="24"/>
                <w:szCs w:val="24"/>
              </w:rPr>
            </w:pPr>
            <w:r w:rsidRPr="00970038">
              <w:rPr>
                <w:b/>
                <w:sz w:val="24"/>
                <w:szCs w:val="24"/>
              </w:rPr>
              <w:t>Obstacle course</w:t>
            </w:r>
          </w:p>
          <w:p w14:paraId="4AA912AF" w14:textId="77777777" w:rsidR="007E79AD" w:rsidRPr="00970038" w:rsidRDefault="007E79AD" w:rsidP="0074412E">
            <w:pPr>
              <w:pStyle w:val="ListBullet"/>
              <w:numPr>
                <w:ilvl w:val="0"/>
                <w:numId w:val="16"/>
              </w:numPr>
              <w:rPr>
                <w:b/>
                <w:sz w:val="24"/>
                <w:szCs w:val="24"/>
              </w:rPr>
            </w:pPr>
            <w:r w:rsidRPr="00970038">
              <w:rPr>
                <w:b/>
                <w:sz w:val="24"/>
                <w:szCs w:val="24"/>
              </w:rPr>
              <w:t>Zip Line</w:t>
            </w:r>
          </w:p>
          <w:p w14:paraId="533EA79A" w14:textId="77777777" w:rsidR="007E79AD" w:rsidRPr="00F845B4" w:rsidRDefault="007E79AD" w:rsidP="0074412E">
            <w:pPr>
              <w:pStyle w:val="ListBullet"/>
              <w:numPr>
                <w:ilvl w:val="0"/>
                <w:numId w:val="16"/>
              </w:numPr>
              <w:rPr>
                <w:b/>
                <w:sz w:val="24"/>
                <w:szCs w:val="24"/>
              </w:rPr>
            </w:pPr>
            <w:r w:rsidRPr="00970038">
              <w:rPr>
                <w:b/>
                <w:sz w:val="24"/>
                <w:szCs w:val="24"/>
              </w:rPr>
              <w:t>Games and much more!!!</w:t>
            </w:r>
          </w:p>
          <w:p w14:paraId="05B3A83C" w14:textId="5586ECE5" w:rsidR="007E79AD" w:rsidRPr="00133867" w:rsidRDefault="007E79AD" w:rsidP="00792D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6"/>
              </w:rPr>
            </w:pPr>
            <w:r w:rsidRPr="00133867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6"/>
              </w:rPr>
              <w:t>Office: (609)-599-2951</w:t>
            </w:r>
            <w:bookmarkStart w:id="0" w:name="_GoBack"/>
            <w:bookmarkEnd w:id="0"/>
          </w:p>
          <w:p w14:paraId="5849BA3F" w14:textId="77777777" w:rsidR="007E79AD" w:rsidRPr="00133867" w:rsidRDefault="007E79AD" w:rsidP="007E79AD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18"/>
                <w:szCs w:val="16"/>
              </w:rPr>
            </w:pPr>
            <w:r w:rsidRPr="00133867">
              <w:rPr>
                <w:rFonts w:ascii="Times New Roman" w:hAnsi="Times New Roman" w:cs="Times New Roman"/>
                <w:b/>
                <w:i/>
                <w:color w:val="000000" w:themeColor="text1"/>
                <w:sz w:val="18"/>
                <w:szCs w:val="16"/>
              </w:rPr>
              <w:t>Email:astrogymnasticscenter@gmail.com</w:t>
            </w:r>
          </w:p>
          <w:p w14:paraId="1F7AE26C" w14:textId="77777777" w:rsidR="007E79AD" w:rsidRPr="00133867" w:rsidRDefault="0041330D" w:rsidP="007E79AD">
            <w:pPr>
              <w:jc w:val="center"/>
              <w:rPr>
                <w:b/>
                <w:color w:val="000000" w:themeColor="text1"/>
                <w:sz w:val="18"/>
                <w:szCs w:val="16"/>
              </w:rPr>
            </w:pPr>
            <w:hyperlink r:id="rId13" w:history="1">
              <w:r w:rsidR="007E79AD" w:rsidRPr="00133867">
                <w:rPr>
                  <w:rStyle w:val="Hyperlink"/>
                  <w:rFonts w:ascii="Times New Roman" w:hAnsi="Times New Roman" w:cs="Times New Roman"/>
                  <w:color w:val="000000" w:themeColor="text1"/>
                  <w:sz w:val="18"/>
                  <w:szCs w:val="16"/>
                </w:rPr>
                <w:t>http://www.astrogymnastics.com/</w:t>
              </w:r>
            </w:hyperlink>
          </w:p>
          <w:p w14:paraId="484D136A" w14:textId="77777777" w:rsidR="00307EC9" w:rsidRDefault="00307EC9" w:rsidP="007E79AD">
            <w:pPr>
              <w:pStyle w:val="ListBullet"/>
              <w:numPr>
                <w:ilvl w:val="0"/>
                <w:numId w:val="0"/>
              </w:numPr>
              <w:ind w:left="288"/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7E79AD" w:rsidRPr="007E79AD" w14:paraId="5BF3D742" w14:textId="77777777" w:rsidTr="00133867">
              <w:trPr>
                <w:trHeight w:hRule="exact" w:val="8100"/>
              </w:trPr>
              <w:tc>
                <w:tcPr>
                  <w:tcW w:w="5000" w:type="pct"/>
                </w:tcPr>
                <w:p w14:paraId="4FEE9C9A" w14:textId="77777777" w:rsidR="007E79AD" w:rsidRPr="007E79AD" w:rsidRDefault="007E79AD" w:rsidP="007E79AD">
                  <w:pPr>
                    <w:pStyle w:val="Heading2"/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  <w:r w:rsidRPr="007E79AD"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  <w:lastRenderedPageBreak/>
                    <w:t>#1 Package</w:t>
                  </w:r>
                </w:p>
                <w:p w14:paraId="0FFAAAA5" w14:textId="77777777" w:rsidR="007E79AD" w:rsidRPr="007E79AD" w:rsidRDefault="007E79AD" w:rsidP="007E79AD">
                  <w:pPr>
                    <w:pStyle w:val="Heading4"/>
                    <w:rPr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</w:pPr>
                  <w:r w:rsidRPr="007E79AD">
                    <w:rPr>
                      <w:rFonts w:ascii="Helvetica-W01-Roman" w:hAnsi="Helvetica-W01-Roman" w:cs="Arial"/>
                      <w:b/>
                      <w:color w:val="000000" w:themeColor="text1"/>
                      <w:sz w:val="28"/>
                      <w:szCs w:val="28"/>
                    </w:rPr>
                    <w:t>Included:</w:t>
                  </w:r>
                </w:p>
                <w:p w14:paraId="1E714898" w14:textId="77777777" w:rsidR="007E79AD" w:rsidRPr="007E79AD" w:rsidRDefault="007E79AD" w:rsidP="007E79AD">
                  <w:pPr>
                    <w:pStyle w:val="font8"/>
                    <w:numPr>
                      <w:ilvl w:val="0"/>
                      <w:numId w:val="17"/>
                    </w:numPr>
                    <w:spacing w:line="360" w:lineRule="auto"/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</w:pPr>
                  <w:r w:rsidRPr="007E79AD"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  <w:t>Setup &amp; cleanup</w:t>
                  </w:r>
                </w:p>
                <w:p w14:paraId="7AFAC216" w14:textId="117ED4FF" w:rsidR="007E79AD" w:rsidRPr="007E79AD" w:rsidRDefault="007E79AD" w:rsidP="007E79AD">
                  <w:pPr>
                    <w:pStyle w:val="font8"/>
                    <w:numPr>
                      <w:ilvl w:val="0"/>
                      <w:numId w:val="17"/>
                    </w:numPr>
                    <w:spacing w:line="360" w:lineRule="auto"/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</w:pPr>
                  <w:r w:rsidRPr="007E79AD"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  <w:t xml:space="preserve">Table </w:t>
                  </w:r>
                  <w:r w:rsidR="00DF00E1"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  <w:t xml:space="preserve">covers </w:t>
                  </w:r>
                </w:p>
                <w:p w14:paraId="00F4C227" w14:textId="77777777" w:rsidR="007E79AD" w:rsidRPr="007E79AD" w:rsidRDefault="007E79AD" w:rsidP="007E79AD">
                  <w:pPr>
                    <w:pStyle w:val="font8"/>
                    <w:numPr>
                      <w:ilvl w:val="0"/>
                      <w:numId w:val="17"/>
                    </w:numPr>
                    <w:spacing w:line="360" w:lineRule="auto"/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</w:pPr>
                  <w:r w:rsidRPr="007E79AD"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  <w:t>Astro Invitations</w:t>
                  </w:r>
                </w:p>
                <w:p w14:paraId="48C904E5" w14:textId="77777777" w:rsidR="007E79AD" w:rsidRPr="007E79AD" w:rsidRDefault="007E79AD" w:rsidP="007E79AD">
                  <w:pPr>
                    <w:pStyle w:val="Heading4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32"/>
                    </w:rPr>
                  </w:pPr>
                  <w:r w:rsidRPr="007E79AD">
                    <w:rPr>
                      <w:rFonts w:ascii="Helvetica-W01-Roman" w:hAnsi="Helvetica-W01-Roman" w:cs="Arial"/>
                      <w:b/>
                      <w:color w:val="000000" w:themeColor="text1"/>
                      <w:sz w:val="28"/>
                      <w:szCs w:val="32"/>
                    </w:rPr>
                    <w:t>Not Included:</w:t>
                  </w:r>
                </w:p>
                <w:p w14:paraId="62CD9DE8" w14:textId="77777777" w:rsidR="007E79AD" w:rsidRPr="007E79AD" w:rsidRDefault="007E79AD" w:rsidP="007E79AD">
                  <w:pPr>
                    <w:pStyle w:val="font8"/>
                    <w:numPr>
                      <w:ilvl w:val="0"/>
                      <w:numId w:val="18"/>
                    </w:numPr>
                    <w:spacing w:line="360" w:lineRule="auto"/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</w:pPr>
                  <w:r w:rsidRPr="007E79AD"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  <w:t>Pizza (see add-ons)</w:t>
                  </w:r>
                </w:p>
                <w:p w14:paraId="052FB4FC" w14:textId="77777777" w:rsidR="007E79AD" w:rsidRPr="007E79AD" w:rsidRDefault="007E79AD" w:rsidP="007E79AD">
                  <w:pPr>
                    <w:pStyle w:val="font8"/>
                    <w:numPr>
                      <w:ilvl w:val="0"/>
                      <w:numId w:val="18"/>
                    </w:numPr>
                    <w:spacing w:line="360" w:lineRule="auto"/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</w:pPr>
                  <w:r w:rsidRPr="007E79AD"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  <w:t>Drinks</w:t>
                  </w:r>
                </w:p>
                <w:p w14:paraId="123EEA03" w14:textId="77777777" w:rsidR="007E79AD" w:rsidRPr="007E79AD" w:rsidRDefault="007E79AD" w:rsidP="007E79AD">
                  <w:pPr>
                    <w:pStyle w:val="font8"/>
                    <w:numPr>
                      <w:ilvl w:val="0"/>
                      <w:numId w:val="18"/>
                    </w:numPr>
                    <w:spacing w:line="360" w:lineRule="auto"/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</w:pPr>
                  <w:r w:rsidRPr="007E79AD"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  <w:t>Plates/napkins/utensils</w:t>
                  </w:r>
                </w:p>
                <w:p w14:paraId="12A42CFD" w14:textId="77777777" w:rsidR="007E79AD" w:rsidRPr="007E79AD" w:rsidRDefault="007E79AD" w:rsidP="007E79AD">
                  <w:pPr>
                    <w:pStyle w:val="font8"/>
                    <w:numPr>
                      <w:ilvl w:val="0"/>
                      <w:numId w:val="18"/>
                    </w:numPr>
                    <w:spacing w:line="360" w:lineRule="auto"/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</w:pPr>
                  <w:r w:rsidRPr="007E79AD"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  <w:t>Birthday cake/candles</w:t>
                  </w:r>
                </w:p>
                <w:p w14:paraId="3F5EACB8" w14:textId="77777777" w:rsidR="007E79AD" w:rsidRPr="007E79AD" w:rsidRDefault="007E79AD" w:rsidP="007E79AD">
                  <w:pPr>
                    <w:pStyle w:val="font8"/>
                    <w:numPr>
                      <w:ilvl w:val="0"/>
                      <w:numId w:val="18"/>
                    </w:numPr>
                    <w:spacing w:line="360" w:lineRule="auto"/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</w:pPr>
                  <w:r w:rsidRPr="007E79AD"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  <w:t>Party favors (see add-ons)</w:t>
                  </w:r>
                </w:p>
                <w:p w14:paraId="2E14DB46" w14:textId="77777777" w:rsidR="007E79AD" w:rsidRPr="007E79AD" w:rsidRDefault="007E79AD" w:rsidP="007E79AD">
                  <w:pPr>
                    <w:pStyle w:val="Heading4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32"/>
                    </w:rPr>
                  </w:pPr>
                  <w:r w:rsidRPr="007E79AD">
                    <w:rPr>
                      <w:rFonts w:ascii="Helvetica-W01-Roman" w:hAnsi="Helvetica-W01-Roman" w:cs="Arial"/>
                      <w:b/>
                      <w:color w:val="000000" w:themeColor="text1"/>
                      <w:sz w:val="28"/>
                      <w:szCs w:val="32"/>
                    </w:rPr>
                    <w:t>Prices:</w:t>
                  </w:r>
                </w:p>
                <w:p w14:paraId="712CCA65" w14:textId="77777777" w:rsidR="007E79AD" w:rsidRPr="007E79AD" w:rsidRDefault="007E79AD" w:rsidP="007E79AD">
                  <w:pPr>
                    <w:pStyle w:val="font8"/>
                    <w:numPr>
                      <w:ilvl w:val="0"/>
                      <w:numId w:val="19"/>
                    </w:numPr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</w:pPr>
                  <w:r w:rsidRPr="007E79AD"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  <w:t xml:space="preserve">Up to 10 Children: </w:t>
                  </w:r>
                  <w:r w:rsidRPr="007E79AD">
                    <w:rPr>
                      <w:rFonts w:ascii="Helvetica-W01-Roman" w:hAnsi="Helvetica-W01-Roman" w:cs="Arial"/>
                      <w:b/>
                      <w:color w:val="000000" w:themeColor="text1"/>
                      <w:sz w:val="20"/>
                      <w:szCs w:val="20"/>
                    </w:rPr>
                    <w:t>$200</w:t>
                  </w:r>
                  <w:r w:rsidRPr="007E79AD"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  <w:t xml:space="preserve"> gym-member (</w:t>
                  </w:r>
                  <w:r w:rsidRPr="007E79AD">
                    <w:rPr>
                      <w:rFonts w:ascii="Helvetica-W01-Roman" w:hAnsi="Helvetica-W01-Roman" w:cs="Arial"/>
                      <w:b/>
                      <w:color w:val="000000" w:themeColor="text1"/>
                      <w:sz w:val="20"/>
                      <w:szCs w:val="20"/>
                    </w:rPr>
                    <w:t>$225</w:t>
                  </w:r>
                  <w:r w:rsidRPr="007E79AD"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  <w:t xml:space="preserve"> non-member)</w:t>
                  </w:r>
                </w:p>
                <w:p w14:paraId="5E5D66D9" w14:textId="77777777" w:rsidR="007E79AD" w:rsidRPr="007E79AD" w:rsidRDefault="007E79AD" w:rsidP="007E79AD">
                  <w:pPr>
                    <w:pStyle w:val="font8"/>
                    <w:numPr>
                      <w:ilvl w:val="0"/>
                      <w:numId w:val="19"/>
                    </w:numPr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</w:pPr>
                  <w:r w:rsidRPr="007E79AD"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  <w:t xml:space="preserve">11-20 Children: </w:t>
                  </w:r>
                  <w:r w:rsidRPr="007E79AD">
                    <w:rPr>
                      <w:rFonts w:ascii="Helvetica-W01-Roman" w:hAnsi="Helvetica-W01-Roman" w:cs="Arial"/>
                      <w:b/>
                      <w:color w:val="000000" w:themeColor="text1"/>
                      <w:sz w:val="20"/>
                      <w:szCs w:val="20"/>
                    </w:rPr>
                    <w:t>$250</w:t>
                  </w:r>
                  <w:r w:rsidRPr="007E79AD"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  <w:t xml:space="preserve"> gym-member (</w:t>
                  </w:r>
                  <w:r w:rsidRPr="007E79AD">
                    <w:rPr>
                      <w:rFonts w:ascii="Helvetica-W01-Roman" w:hAnsi="Helvetica-W01-Roman" w:cs="Arial"/>
                      <w:b/>
                      <w:color w:val="000000" w:themeColor="text1"/>
                      <w:sz w:val="20"/>
                      <w:szCs w:val="20"/>
                    </w:rPr>
                    <w:t>$275</w:t>
                  </w:r>
                  <w:r w:rsidRPr="007E79AD"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  <w:t xml:space="preserve"> non-member)</w:t>
                  </w:r>
                </w:p>
                <w:p w14:paraId="403F6AE0" w14:textId="77777777" w:rsidR="00307EC9" w:rsidRPr="007E79AD" w:rsidRDefault="007E79AD" w:rsidP="007E79AD">
                  <w:pPr>
                    <w:rPr>
                      <w:color w:val="000000" w:themeColor="text1"/>
                    </w:rPr>
                  </w:pPr>
                  <w:r w:rsidRPr="007E79AD">
                    <w:rPr>
                      <w:rFonts w:ascii="Helvetica-W01-Roman" w:hAnsi="Helvetica-W01-Roman" w:cs="Arial"/>
                      <w:color w:val="000000" w:themeColor="text1"/>
                      <w:sz w:val="20"/>
                      <w:szCs w:val="20"/>
                    </w:rPr>
                    <w:t>Each Additional Child: $10 gym-member ($12 non-member)</w:t>
                  </w:r>
                </w:p>
              </w:tc>
            </w:tr>
            <w:tr w:rsidR="007E79AD" w:rsidRPr="007E79AD" w14:paraId="75BD4134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14:paraId="2B339A90" w14:textId="18FB4D59" w:rsidR="00307EC9" w:rsidRPr="007E79AD" w:rsidRDefault="00133867">
                  <w:pPr>
                    <w:rPr>
                      <w:color w:val="000000" w:themeColor="text1"/>
                    </w:rPr>
                  </w:pPr>
                  <w:r w:rsidRPr="007E79AD">
                    <w:rPr>
                      <w:noProof/>
                      <w:color w:val="000000" w:themeColor="text1"/>
                      <w:lang w:eastAsia="en-US"/>
                    </w:rPr>
                    <w:drawing>
                      <wp:inline distT="0" distB="0" distL="0" distR="0" wp14:anchorId="7BD3098C" wp14:editId="74C19A09">
                        <wp:extent cx="1781175" cy="1250315"/>
                        <wp:effectExtent l="0" t="0" r="9525" b="698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th?u=http%3a%2f%2fimages.clipshrine.com%2fdownload%2fwheel%2flarge-birthday-cake-party-66.6-16102.png&amp;ehk=n88P44y9y5m6I2GDqs%2bNXQ&amp;r=0&amp;pid=OfficeInsert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1852" cy="1250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87B5F40" w14:textId="77777777" w:rsidR="00307EC9" w:rsidRPr="007E79AD" w:rsidRDefault="00307EC9">
            <w:pPr>
              <w:rPr>
                <w:color w:val="000000" w:themeColor="text1"/>
              </w:rPr>
            </w:pPr>
          </w:p>
        </w:tc>
        <w:tc>
          <w:tcPr>
            <w:tcW w:w="4565" w:type="dxa"/>
            <w:tcMar>
              <w:left w:w="720" w:type="dxa"/>
            </w:tcMar>
          </w:tcPr>
          <w:p w14:paraId="300201BA" w14:textId="77777777" w:rsidR="007E79AD" w:rsidRPr="00A24022" w:rsidRDefault="007E79AD" w:rsidP="007E79AD">
            <w:pPr>
              <w:pStyle w:val="Heading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24022">
              <w:rPr>
                <w:rFonts w:ascii="Arial" w:hAnsi="Arial" w:cs="Arial"/>
                <w:sz w:val="36"/>
                <w:szCs w:val="36"/>
              </w:rPr>
              <w:t>#2 Package</w:t>
            </w:r>
          </w:p>
          <w:p w14:paraId="58091090" w14:textId="77777777" w:rsidR="007E79AD" w:rsidRPr="007E79AD" w:rsidRDefault="007E79AD" w:rsidP="007E79AD">
            <w:pPr>
              <w:pStyle w:val="Heading4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7E79AD">
              <w:rPr>
                <w:rFonts w:ascii="Helvetica-W01-Roman" w:hAnsi="Helvetica-W01-Roman" w:cs="Arial"/>
                <w:b/>
                <w:color w:val="000000" w:themeColor="text1"/>
                <w:sz w:val="28"/>
                <w:szCs w:val="28"/>
              </w:rPr>
              <w:t>Included:</w:t>
            </w:r>
          </w:p>
          <w:p w14:paraId="6ECD55E7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spacing w:line="360" w:lineRule="auto"/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Setup &amp; cleanup</w:t>
            </w:r>
          </w:p>
          <w:p w14:paraId="566566D8" w14:textId="12F2CFB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spacing w:line="360" w:lineRule="auto"/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 xml:space="preserve">Table </w:t>
            </w:r>
            <w:r w:rsidR="00DF00E1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 xml:space="preserve">covers </w:t>
            </w:r>
          </w:p>
          <w:p w14:paraId="0B2743EA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spacing w:line="360" w:lineRule="auto"/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1 pizza slice per child</w:t>
            </w:r>
          </w:p>
          <w:p w14:paraId="7C651A82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spacing w:line="360" w:lineRule="auto"/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1 drink per child (choice of 100% juice box or 8oz water)</w:t>
            </w:r>
          </w:p>
          <w:p w14:paraId="4DB6D766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spacing w:line="360" w:lineRule="auto"/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Paper goods</w:t>
            </w:r>
          </w:p>
          <w:p w14:paraId="7A724CBA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spacing w:line="360" w:lineRule="auto"/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Tee-shirt and a favor for the birthday child</w:t>
            </w:r>
          </w:p>
          <w:p w14:paraId="0DF67243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spacing w:line="360" w:lineRule="auto"/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Astro Invitations</w:t>
            </w:r>
          </w:p>
          <w:p w14:paraId="428A1D07" w14:textId="77777777" w:rsidR="007E79AD" w:rsidRPr="007E79AD" w:rsidRDefault="007E79AD" w:rsidP="007E79AD">
            <w:pPr>
              <w:pStyle w:val="Heading4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7E79AD">
              <w:rPr>
                <w:rFonts w:ascii="Helvetica-W01-Roman" w:hAnsi="Helvetica-W01-Roman" w:cs="Arial"/>
                <w:b/>
                <w:color w:val="000000" w:themeColor="text1"/>
                <w:sz w:val="28"/>
                <w:szCs w:val="28"/>
              </w:rPr>
              <w:t>Not Included:</w:t>
            </w:r>
          </w:p>
          <w:p w14:paraId="47886138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spacing w:line="360" w:lineRule="auto"/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Utensils</w:t>
            </w:r>
          </w:p>
          <w:p w14:paraId="56068CB7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spacing w:line="360" w:lineRule="auto"/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Birthday cake/candles</w:t>
            </w:r>
          </w:p>
          <w:p w14:paraId="54512D7C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spacing w:line="360" w:lineRule="auto"/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Party favors (see add-ons)</w:t>
            </w:r>
          </w:p>
          <w:p w14:paraId="494AC231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spacing w:line="360" w:lineRule="auto"/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Extra pizza for parents (see add-ons)</w:t>
            </w:r>
          </w:p>
          <w:p w14:paraId="5408AAF7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spacing w:line="360" w:lineRule="auto"/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Paper goods/drinks for parents</w:t>
            </w:r>
          </w:p>
          <w:p w14:paraId="6B93A569" w14:textId="77777777" w:rsidR="007E79AD" w:rsidRPr="007E79AD" w:rsidRDefault="007E79AD" w:rsidP="007E79AD">
            <w:pPr>
              <w:pStyle w:val="Heading4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7E79AD">
              <w:rPr>
                <w:rFonts w:ascii="Helvetica-W01-Roman" w:hAnsi="Helvetica-W01-Roman" w:cs="Arial"/>
                <w:b/>
                <w:color w:val="000000" w:themeColor="text1"/>
                <w:sz w:val="28"/>
                <w:szCs w:val="28"/>
              </w:rPr>
              <w:t>Prices:</w:t>
            </w:r>
          </w:p>
          <w:p w14:paraId="1A3DABA0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 xml:space="preserve">Up to 10 Children: </w:t>
            </w:r>
            <w:r w:rsidRPr="007E79AD">
              <w:rPr>
                <w:rFonts w:ascii="Helvetica-W01-Roman" w:hAnsi="Helvetica-W01-Roman" w:cs="Arial"/>
                <w:b/>
                <w:color w:val="000000" w:themeColor="text1"/>
                <w:sz w:val="20"/>
                <w:szCs w:val="20"/>
              </w:rPr>
              <w:t>$275</w:t>
            </w: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 xml:space="preserve"> gym-member  (</w:t>
            </w:r>
            <w:r w:rsidRPr="007E79AD">
              <w:rPr>
                <w:rFonts w:ascii="Helvetica-W01-Roman" w:hAnsi="Helvetica-W01-Roman" w:cs="Arial"/>
                <w:b/>
                <w:color w:val="000000" w:themeColor="text1"/>
                <w:sz w:val="20"/>
                <w:szCs w:val="20"/>
              </w:rPr>
              <w:t>$300</w:t>
            </w: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 xml:space="preserve"> non-member)</w:t>
            </w:r>
          </w:p>
          <w:p w14:paraId="4AEDE3FA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 xml:space="preserve">11-20 Children: </w:t>
            </w:r>
            <w:r w:rsidRPr="007E79AD">
              <w:rPr>
                <w:rFonts w:ascii="Helvetica-W01-Roman" w:hAnsi="Helvetica-W01-Roman" w:cs="Arial"/>
                <w:b/>
                <w:color w:val="000000" w:themeColor="text1"/>
                <w:sz w:val="20"/>
                <w:szCs w:val="20"/>
              </w:rPr>
              <w:t>$350</w:t>
            </w: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 xml:space="preserve"> gym-member (</w:t>
            </w:r>
            <w:r w:rsidRPr="007E79AD">
              <w:rPr>
                <w:rFonts w:ascii="Helvetica-W01-Roman" w:hAnsi="Helvetica-W01-Roman" w:cs="Arial"/>
                <w:b/>
                <w:color w:val="000000" w:themeColor="text1"/>
                <w:sz w:val="20"/>
                <w:szCs w:val="20"/>
              </w:rPr>
              <w:t>$375</w:t>
            </w: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 xml:space="preserve"> non-member)</w:t>
            </w:r>
          </w:p>
          <w:p w14:paraId="234FD945" w14:textId="77777777" w:rsidR="00307EC9" w:rsidRPr="007E79AD" w:rsidRDefault="007E79AD" w:rsidP="007E79AD">
            <w:pPr>
              <w:pStyle w:val="font8"/>
              <w:numPr>
                <w:ilvl w:val="0"/>
                <w:numId w:val="20"/>
              </w:numPr>
              <w:rPr>
                <w:rFonts w:ascii="Helvetica-W01-Roman" w:hAnsi="Helvetica-W01-Roman" w:cs="Arial"/>
                <w:color w:val="8B0000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Each Additional Child: $12 gym-member ($14 non-member)</w:t>
            </w:r>
          </w:p>
        </w:tc>
      </w:tr>
      <w:tr w:rsidR="00307EC9" w14:paraId="0E4AF385" w14:textId="77777777" w:rsidTr="00133867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749A49DE" w14:textId="77777777" w:rsidR="007E79AD" w:rsidRPr="00A24022" w:rsidRDefault="007E79AD" w:rsidP="007E79AD">
            <w:pPr>
              <w:pStyle w:val="ListBullet"/>
              <w:numPr>
                <w:ilvl w:val="0"/>
                <w:numId w:val="0"/>
              </w:numPr>
              <w:rPr>
                <w:b/>
                <w:sz w:val="32"/>
                <w:szCs w:val="32"/>
              </w:rPr>
            </w:pPr>
            <w:r w:rsidRPr="00A24022">
              <w:rPr>
                <w:b/>
                <w:sz w:val="32"/>
                <w:szCs w:val="32"/>
              </w:rPr>
              <w:lastRenderedPageBreak/>
              <w:t>Add-ons</w:t>
            </w:r>
            <w:r>
              <w:rPr>
                <w:b/>
                <w:sz w:val="32"/>
                <w:szCs w:val="32"/>
              </w:rPr>
              <w:t xml:space="preserve"> on the package</w:t>
            </w:r>
            <w:r w:rsidRPr="00A24022">
              <w:rPr>
                <w:b/>
                <w:sz w:val="32"/>
                <w:szCs w:val="32"/>
              </w:rPr>
              <w:t>:</w:t>
            </w:r>
            <w:r>
              <w:rPr>
                <w:noProof/>
                <w:sz w:val="18"/>
                <w:szCs w:val="18"/>
              </w:rPr>
              <w:t xml:space="preserve"> </w:t>
            </w:r>
          </w:p>
          <w:p w14:paraId="5E10C98D" w14:textId="3A457E8B" w:rsidR="007E79AD" w:rsidRPr="00A24022" w:rsidRDefault="007E79AD" w:rsidP="007E79AD">
            <w:pPr>
              <w:pStyle w:val="ListBullet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  <w:r w:rsidRPr="00A24022">
              <w:rPr>
                <w:b/>
                <w:sz w:val="24"/>
                <w:szCs w:val="24"/>
              </w:rPr>
              <w:t xml:space="preserve">Add favor: </w:t>
            </w:r>
            <w:r>
              <w:rPr>
                <w:b/>
                <w:sz w:val="24"/>
                <w:szCs w:val="24"/>
              </w:rPr>
              <w:t xml:space="preserve">    </w:t>
            </w:r>
            <w:r w:rsidRPr="00A24022">
              <w:rPr>
                <w:b/>
                <w:sz w:val="24"/>
                <w:szCs w:val="24"/>
              </w:rPr>
              <w:t>$</w:t>
            </w:r>
            <w:r w:rsidR="0073322F">
              <w:rPr>
                <w:b/>
                <w:sz w:val="24"/>
                <w:szCs w:val="24"/>
              </w:rPr>
              <w:t>7</w:t>
            </w:r>
            <w:r w:rsidRPr="00A24022">
              <w:rPr>
                <w:b/>
                <w:sz w:val="24"/>
                <w:szCs w:val="24"/>
              </w:rPr>
              <w:t xml:space="preserve"> </w:t>
            </w:r>
            <w:r w:rsidRPr="001A2C5F">
              <w:rPr>
                <w:sz w:val="24"/>
                <w:szCs w:val="24"/>
              </w:rPr>
              <w:t>per child</w:t>
            </w:r>
          </w:p>
          <w:p w14:paraId="45110276" w14:textId="62FF2522" w:rsidR="007E79AD" w:rsidRPr="00A24022" w:rsidRDefault="007E79AD" w:rsidP="007E79AD">
            <w:pPr>
              <w:pStyle w:val="ListBullet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  <w:r w:rsidRPr="00A24022">
              <w:rPr>
                <w:b/>
                <w:sz w:val="24"/>
                <w:szCs w:val="24"/>
              </w:rPr>
              <w:t>Add Pizza:</w:t>
            </w:r>
            <w:r>
              <w:rPr>
                <w:b/>
                <w:sz w:val="24"/>
                <w:szCs w:val="24"/>
              </w:rPr>
              <w:t xml:space="preserve">     $1</w:t>
            </w:r>
            <w:r w:rsidR="0040441B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A2C5F">
              <w:rPr>
                <w:sz w:val="24"/>
                <w:szCs w:val="24"/>
              </w:rPr>
              <w:t>per pie</w:t>
            </w:r>
          </w:p>
          <w:p w14:paraId="38983359" w14:textId="52CD8A89" w:rsidR="007E79AD" w:rsidRDefault="007E79AD" w:rsidP="007E79AD">
            <w:pPr>
              <w:pStyle w:val="ListBullet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</w:t>
            </w:r>
            <w:r w:rsidRPr="00A24022">
              <w:rPr>
                <w:b/>
                <w:sz w:val="24"/>
                <w:szCs w:val="24"/>
              </w:rPr>
              <w:t>$1</w:t>
            </w:r>
            <w:r w:rsidR="00F27B93"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24022">
              <w:rPr>
                <w:b/>
                <w:sz w:val="24"/>
                <w:szCs w:val="24"/>
              </w:rPr>
              <w:t xml:space="preserve"> </w:t>
            </w:r>
            <w:r w:rsidRPr="001A2C5F">
              <w:rPr>
                <w:sz w:val="24"/>
                <w:szCs w:val="24"/>
              </w:rPr>
              <w:t>extra topping pie</w:t>
            </w:r>
          </w:p>
          <w:p w14:paraId="41F6A5F0" w14:textId="77777777" w:rsidR="00307EC9" w:rsidRDefault="007E79AD" w:rsidP="007E79AD">
            <w:r w:rsidRPr="001A2C5F">
              <w:rPr>
                <w:i/>
                <w:sz w:val="24"/>
                <w:szCs w:val="24"/>
                <w:u w:val="single"/>
              </w:rPr>
              <w:t>*Gratuity is highly appreciated*</w:t>
            </w:r>
            <w:r>
              <w:rPr>
                <w:noProof/>
                <w:lang w:eastAsia="en-US"/>
              </w:rPr>
              <w:drawing>
                <wp:inline distT="0" distB="0" distL="0" distR="0" wp14:anchorId="2E18D957" wp14:editId="0A56A677">
                  <wp:extent cx="2441575" cy="966470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h?u=https%3a%2f%2fopenclipart.org%2fimage%2f2400px%2fsvg_to_png%2f172418%2fhappy_birthday_with_stares.png&amp;ehk=%2bk98G2KQ8ssFMc3Fo18FKw&amp;r=0&amp;pid=OfficeInser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  <w:lang w:eastAsia="en-US"/>
              </w:rPr>
              <w:drawing>
                <wp:inline distT="0" distB="0" distL="0" distR="0" wp14:anchorId="393CDE20" wp14:editId="6F22429F">
                  <wp:extent cx="2295525" cy="2981325"/>
                  <wp:effectExtent l="0" t="0" r="0" b="9525"/>
                  <wp:docPr id="24" name="th?u=http%3a%2f%2forder.uprintinvitations.com%2fphotothumbs%2f777a27bb-41ba-45d5-8444-2ea2a855e2cf.png&amp;ehk=eH5atxCtNqi01wZWqN8QfA&amp;r=0&amp;pid=OfficeInse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h?u=http%3a%2f%2forder.uprintinvitations.com%2fphotothumbs%2f777a27bb-41ba-45d5-8444-2ea2a855e2cf.png&amp;ehk=eH5atxCtNqi01wZWqN8QfA&amp;r=0&amp;pid=OfficeInsert"/>
                          <pic:cNvPicPr/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451" cy="164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8C267" w14:textId="77777777" w:rsidR="00307EC9" w:rsidRPr="007014C5" w:rsidRDefault="00307EC9" w:rsidP="007014C5"/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3856B792" w14:textId="77777777" w:rsidR="007E79AD" w:rsidRPr="007E79AD" w:rsidRDefault="007E79AD" w:rsidP="007E79AD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32"/>
                <w:szCs w:val="32"/>
              </w:rPr>
            </w:pPr>
            <w:r w:rsidRPr="007E79AD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32"/>
                <w:szCs w:val="32"/>
              </w:rPr>
              <w:t>SCHOOL YEAR PARTY TIME</w:t>
            </w:r>
          </w:p>
          <w:p w14:paraId="71CD20D2" w14:textId="77777777" w:rsidR="007E79AD" w:rsidRPr="007E79AD" w:rsidRDefault="007E79AD" w:rsidP="007E79AD">
            <w:pPr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</w:pPr>
          </w:p>
          <w:p w14:paraId="3D4FBC55" w14:textId="6B99EB02" w:rsidR="007E79AD" w:rsidRPr="00F27B93" w:rsidRDefault="007E79AD" w:rsidP="007E79AD">
            <w:pPr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</w:pPr>
            <w:r w:rsidRPr="007E79AD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  <w:t>Saturday </w:t>
            </w:r>
            <w:r w:rsidR="00F27B93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  <w:t xml:space="preserve"> </w:t>
            </w:r>
            <w:r w:rsidR="00EC4685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>5</w:t>
            </w:r>
            <w:r w:rsidRPr="007E79AD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>:00 PM</w:t>
            </w:r>
          </w:p>
          <w:p w14:paraId="36F8E7E4" w14:textId="0E66A6B9" w:rsidR="007E79AD" w:rsidRPr="007E79AD" w:rsidRDefault="007E79AD" w:rsidP="007E79AD">
            <w:pPr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</w:pPr>
            <w:r w:rsidRPr="007E79AD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  <w:t xml:space="preserve">                 </w:t>
            </w:r>
            <w:r w:rsidR="00F27B93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  <w:t xml:space="preserve">  </w:t>
            </w:r>
          </w:p>
          <w:p w14:paraId="05E4D599" w14:textId="77777777" w:rsidR="007E79AD" w:rsidRPr="007E79AD" w:rsidRDefault="007E79AD" w:rsidP="007E79AD">
            <w:pPr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</w:pPr>
          </w:p>
          <w:p w14:paraId="36E2F1CD" w14:textId="77777777" w:rsidR="007E79AD" w:rsidRPr="007E79AD" w:rsidRDefault="007E79AD" w:rsidP="007E79AD">
            <w:pPr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</w:pPr>
            <w:r w:rsidRPr="007E79AD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  <w:t xml:space="preserve">Sunday   </w:t>
            </w:r>
            <w:r w:rsidRPr="007E79AD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>12:00 PM</w:t>
            </w:r>
          </w:p>
          <w:p w14:paraId="3B63072F" w14:textId="77777777" w:rsidR="007E79AD" w:rsidRPr="007E79AD" w:rsidRDefault="007E79AD" w:rsidP="007E79AD">
            <w:pPr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</w:pPr>
            <w:r w:rsidRPr="007E79AD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 xml:space="preserve">                 2:00 PM </w:t>
            </w:r>
          </w:p>
          <w:p w14:paraId="61177B60" w14:textId="77777777" w:rsidR="007E79AD" w:rsidRPr="007E79AD" w:rsidRDefault="007E79AD" w:rsidP="007E79AD">
            <w:pPr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</w:pPr>
            <w:r w:rsidRPr="007E79AD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>                 4:00 PM</w:t>
            </w:r>
          </w:p>
          <w:p w14:paraId="5CE501E4" w14:textId="77777777" w:rsidR="007E79AD" w:rsidRPr="007E79AD" w:rsidRDefault="007E79AD" w:rsidP="007E79AD">
            <w:pPr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</w:pPr>
            <w:r w:rsidRPr="007E79AD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  <w:t>​</w:t>
            </w:r>
          </w:p>
          <w:p w14:paraId="588676DF" w14:textId="77777777" w:rsidR="007E79AD" w:rsidRPr="007E79AD" w:rsidRDefault="007E79AD" w:rsidP="007E79AD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32"/>
                <w:szCs w:val="32"/>
              </w:rPr>
            </w:pPr>
            <w:r w:rsidRPr="007E79AD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32"/>
                <w:szCs w:val="32"/>
              </w:rPr>
              <w:t>SUMMER PARTY TIME</w:t>
            </w:r>
          </w:p>
          <w:p w14:paraId="398B2A32" w14:textId="77777777" w:rsidR="007E79AD" w:rsidRPr="007E79AD" w:rsidRDefault="007E79AD" w:rsidP="007E79AD">
            <w:pPr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</w:pPr>
            <w:r w:rsidRPr="007E79AD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  <w:t xml:space="preserve">Saturday </w:t>
            </w:r>
            <w:r w:rsidRPr="007E79AD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>12:00 PM</w:t>
            </w:r>
          </w:p>
          <w:p w14:paraId="2ADE8A32" w14:textId="77777777" w:rsidR="007E79AD" w:rsidRPr="007E79AD" w:rsidRDefault="007E79AD" w:rsidP="007E79AD">
            <w:pPr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</w:pPr>
            <w:r w:rsidRPr="007E79AD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  <w:t xml:space="preserve">                 </w:t>
            </w:r>
            <w:r w:rsidRPr="007E79AD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>2:00 PM</w:t>
            </w:r>
          </w:p>
          <w:p w14:paraId="36686553" w14:textId="77777777" w:rsidR="007E79AD" w:rsidRPr="007E79AD" w:rsidRDefault="007E79AD" w:rsidP="007E79AD">
            <w:pPr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</w:pPr>
            <w:r w:rsidRPr="007E79AD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>                  4:00PM</w:t>
            </w:r>
          </w:p>
          <w:p w14:paraId="5E03EDBA" w14:textId="77777777" w:rsidR="007E79AD" w:rsidRPr="007E79AD" w:rsidRDefault="007E79AD" w:rsidP="007E79AD">
            <w:pPr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</w:pPr>
            <w:r w:rsidRPr="007E79AD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  <w:t xml:space="preserve">​Sunday   </w:t>
            </w:r>
            <w:r w:rsidRPr="007E79AD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>12:00 PM</w:t>
            </w:r>
          </w:p>
          <w:p w14:paraId="57C3EAD6" w14:textId="77777777" w:rsidR="007E79AD" w:rsidRPr="007E79AD" w:rsidRDefault="007E79AD" w:rsidP="007E79AD">
            <w:pPr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</w:pPr>
            <w:r w:rsidRPr="007E79AD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>                 2:00 PM</w:t>
            </w:r>
          </w:p>
          <w:p w14:paraId="1214EDA9" w14:textId="77777777" w:rsidR="00307EC9" w:rsidRDefault="007E79AD" w:rsidP="007E79AD">
            <w:pPr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</w:pPr>
            <w:r w:rsidRPr="007E79AD">
              <w:rPr>
                <w:rFonts w:asciiTheme="majorHAnsi" w:eastAsiaTheme="majorEastAsia" w:hAnsiTheme="majorHAnsi" w:cstheme="majorBidi"/>
                <w:bCs/>
                <w:color w:val="352F25" w:themeColor="text2"/>
                <w:sz w:val="24"/>
              </w:rPr>
              <w:t>                  4:00PM</w:t>
            </w:r>
          </w:p>
          <w:p w14:paraId="47EE1EAC" w14:textId="77777777" w:rsidR="007E79AD" w:rsidRPr="007E79AD" w:rsidRDefault="007E79AD" w:rsidP="007E79AD">
            <w:pPr>
              <w:rPr>
                <w:b/>
                <w:i/>
                <w:sz w:val="32"/>
                <w:szCs w:val="32"/>
              </w:rPr>
            </w:pPr>
            <w:r w:rsidRPr="007E79AD">
              <w:rPr>
                <w:rFonts w:asciiTheme="majorHAnsi" w:eastAsiaTheme="majorEastAsia" w:hAnsiTheme="majorHAnsi" w:cstheme="majorBidi"/>
                <w:b/>
                <w:bCs/>
                <w:i/>
                <w:color w:val="352F25" w:themeColor="text2"/>
                <w:sz w:val="32"/>
                <w:szCs w:val="32"/>
              </w:rPr>
              <w:t>Contact us for reservation</w:t>
            </w:r>
          </w:p>
        </w:tc>
        <w:tc>
          <w:tcPr>
            <w:tcW w:w="4565" w:type="dxa"/>
            <w:tcMar>
              <w:left w:w="720" w:type="dxa"/>
            </w:tcMar>
          </w:tcPr>
          <w:p w14:paraId="151B81C1" w14:textId="77777777" w:rsidR="007E79AD" w:rsidRPr="00D65F2E" w:rsidRDefault="007E79AD" w:rsidP="007E79AD">
            <w:pPr>
              <w:pStyle w:val="font8"/>
              <w:jc w:val="center"/>
              <w:rPr>
                <w:rFonts w:ascii="Helvetica-W01-Roman" w:hAnsi="Helvetica-W01-Roman" w:cs="Arial"/>
                <w:b/>
                <w:color w:val="000000" w:themeColor="text1"/>
              </w:rPr>
            </w:pPr>
            <w:r w:rsidRPr="00D65F2E">
              <w:rPr>
                <w:rFonts w:ascii="Helvetica-W01-Roman" w:hAnsi="Helvetica-W01-Roman" w:cs="Arial"/>
                <w:b/>
                <w:color w:val="000000" w:themeColor="text1"/>
              </w:rPr>
              <w:t>General Information</w:t>
            </w:r>
          </w:p>
          <w:p w14:paraId="5B4D97B6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Ages 4+</w:t>
            </w:r>
          </w:p>
          <w:p w14:paraId="4AC20FB6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The party duration is 1 ½ hours.</w:t>
            </w:r>
          </w:p>
          <w:p w14:paraId="11E196DB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60 minutes of fun gymnastics activities, such as obstacle course, tumble track, zip-line and games.</w:t>
            </w:r>
          </w:p>
          <w:p w14:paraId="16650BF4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Then, 30 minutes of the party celebration, pizza, cake, refreshments etc.</w:t>
            </w:r>
          </w:p>
          <w:p w14:paraId="3D88528D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Our instructors will help you with setup, serving, and cleanup.</w:t>
            </w:r>
          </w:p>
          <w:p w14:paraId="31D3CCEE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A $50.00 non-refundable deposit is due the day of the party booking.  The remainder balance is due the day of the party.</w:t>
            </w:r>
          </w:p>
          <w:p w14:paraId="25699AE8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You may arrive 15 minutes before your scheduled party time.</w:t>
            </w:r>
          </w:p>
          <w:p w14:paraId="5F6884F4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Our instructors will assist you with setup, serving the guests.</w:t>
            </w:r>
          </w:p>
          <w:p w14:paraId="47C17A34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All children must be signed in by a parent/guardian.</w:t>
            </w:r>
          </w:p>
          <w:p w14:paraId="6479F681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Please call the gym 1 week before your party to confirm your package choice and the number of guests.</w:t>
            </w:r>
          </w:p>
          <w:p w14:paraId="35F295FF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Birthday child and any sibling that participates are included in the final package count.</w:t>
            </w:r>
          </w:p>
          <w:p w14:paraId="36711707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Only the party guests are allowed on the gym floor.</w:t>
            </w:r>
          </w:p>
          <w:p w14:paraId="2B8D34A5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Guest spectators are not allowed on the gym floor.</w:t>
            </w:r>
          </w:p>
          <w:p w14:paraId="63297442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NO pinatas or confetti.</w:t>
            </w:r>
          </w:p>
          <w:p w14:paraId="485DEB68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NO outside food without prior authorization.</w:t>
            </w:r>
          </w:p>
          <w:p w14:paraId="561CD00B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NO alcohol.</w:t>
            </w:r>
          </w:p>
          <w:p w14:paraId="2A6618FA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NO adults on the gym floor.</w:t>
            </w:r>
          </w:p>
          <w:p w14:paraId="29D906A3" w14:textId="77777777" w:rsidR="007E79AD" w:rsidRPr="007E79AD" w:rsidRDefault="007E79AD" w:rsidP="007E79AD">
            <w:pPr>
              <w:pStyle w:val="font8"/>
              <w:numPr>
                <w:ilvl w:val="0"/>
                <w:numId w:val="20"/>
              </w:numPr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</w:pPr>
            <w:r w:rsidRPr="007E79AD">
              <w:rPr>
                <w:rFonts w:ascii="Helvetica-W01-Roman" w:hAnsi="Helvetica-W01-Roman" w:cs="Arial"/>
                <w:color w:val="000000" w:themeColor="text1"/>
                <w:sz w:val="20"/>
                <w:szCs w:val="20"/>
              </w:rPr>
              <w:t>Our birthday parties are for the children. Although parents/guardians are welcome to stay for the party, we cater only to the children included in the party.</w:t>
            </w:r>
          </w:p>
          <w:p w14:paraId="05E07090" w14:textId="77777777" w:rsidR="00307EC9" w:rsidRPr="0063311A" w:rsidRDefault="00307EC9" w:rsidP="007E79AD">
            <w:pPr>
              <w:pStyle w:val="Caption"/>
            </w:pPr>
          </w:p>
        </w:tc>
      </w:tr>
    </w:tbl>
    <w:p w14:paraId="0FEEE1EA" w14:textId="77777777" w:rsidR="00133867" w:rsidRDefault="00133867" w:rsidP="00F27B93">
      <w:pPr>
        <w:pStyle w:val="NoSpacing"/>
      </w:pPr>
    </w:p>
    <w:sectPr w:rsidR="00133867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2FD80D" w14:textId="77777777" w:rsidR="0041330D" w:rsidRDefault="0041330D" w:rsidP="00BF6AFD">
      <w:pPr>
        <w:spacing w:after="0" w:line="240" w:lineRule="auto"/>
      </w:pPr>
      <w:r>
        <w:separator/>
      </w:r>
    </w:p>
  </w:endnote>
  <w:endnote w:type="continuationSeparator" w:id="0">
    <w:p w14:paraId="24E12252" w14:textId="77777777" w:rsidR="0041330D" w:rsidRDefault="0041330D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W01-Roman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5505B3" w14:textId="77777777" w:rsidR="0041330D" w:rsidRDefault="0041330D" w:rsidP="00BF6AFD">
      <w:pPr>
        <w:spacing w:after="0" w:line="240" w:lineRule="auto"/>
      </w:pPr>
      <w:r>
        <w:separator/>
      </w:r>
    </w:p>
  </w:footnote>
  <w:footnote w:type="continuationSeparator" w:id="0">
    <w:p w14:paraId="6D4CD971" w14:textId="77777777" w:rsidR="0041330D" w:rsidRDefault="0041330D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>
    <w:nsid w:val="0AD65ED3"/>
    <w:multiLevelType w:val="multilevel"/>
    <w:tmpl w:val="FB5A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506204E2"/>
    <w:multiLevelType w:val="multilevel"/>
    <w:tmpl w:val="EC9A8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1F2C6C"/>
    <w:multiLevelType w:val="hybridMultilevel"/>
    <w:tmpl w:val="AABEA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720F94"/>
    <w:multiLevelType w:val="multilevel"/>
    <w:tmpl w:val="C054F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5C3B5E"/>
    <w:multiLevelType w:val="multilevel"/>
    <w:tmpl w:val="A23C7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3"/>
  </w:num>
  <w:num w:numId="17">
    <w:abstractNumId w:val="14"/>
  </w:num>
  <w:num w:numId="18">
    <w:abstractNumId w:val="15"/>
  </w:num>
  <w:num w:numId="19">
    <w:abstractNumId w:val="1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9AD"/>
    <w:rsid w:val="0009510A"/>
    <w:rsid w:val="00106ACB"/>
    <w:rsid w:val="00133867"/>
    <w:rsid w:val="001372C8"/>
    <w:rsid w:val="001947E7"/>
    <w:rsid w:val="001D0847"/>
    <w:rsid w:val="00227118"/>
    <w:rsid w:val="00307EC9"/>
    <w:rsid w:val="00365EBB"/>
    <w:rsid w:val="003B391D"/>
    <w:rsid w:val="0040441B"/>
    <w:rsid w:val="0041330D"/>
    <w:rsid w:val="00422379"/>
    <w:rsid w:val="0048634A"/>
    <w:rsid w:val="005259A3"/>
    <w:rsid w:val="005473B9"/>
    <w:rsid w:val="005554DC"/>
    <w:rsid w:val="0056054A"/>
    <w:rsid w:val="00571D35"/>
    <w:rsid w:val="005E5178"/>
    <w:rsid w:val="0063311A"/>
    <w:rsid w:val="006515A4"/>
    <w:rsid w:val="0068396D"/>
    <w:rsid w:val="006A2E06"/>
    <w:rsid w:val="007014C5"/>
    <w:rsid w:val="0073322F"/>
    <w:rsid w:val="0074412E"/>
    <w:rsid w:val="007647EF"/>
    <w:rsid w:val="00792DE0"/>
    <w:rsid w:val="007E3C3A"/>
    <w:rsid w:val="007E79AD"/>
    <w:rsid w:val="0089764D"/>
    <w:rsid w:val="008B000B"/>
    <w:rsid w:val="00946819"/>
    <w:rsid w:val="00960A60"/>
    <w:rsid w:val="009915C8"/>
    <w:rsid w:val="009F3198"/>
    <w:rsid w:val="00A54316"/>
    <w:rsid w:val="00A769D1"/>
    <w:rsid w:val="00A85868"/>
    <w:rsid w:val="00A95BFB"/>
    <w:rsid w:val="00AA31CD"/>
    <w:rsid w:val="00AB72BA"/>
    <w:rsid w:val="00AD7341"/>
    <w:rsid w:val="00B16D26"/>
    <w:rsid w:val="00BF6AFD"/>
    <w:rsid w:val="00C476E1"/>
    <w:rsid w:val="00C50EB5"/>
    <w:rsid w:val="00CD1DEA"/>
    <w:rsid w:val="00CF6637"/>
    <w:rsid w:val="00D27440"/>
    <w:rsid w:val="00DB5D32"/>
    <w:rsid w:val="00DF00E1"/>
    <w:rsid w:val="00E20522"/>
    <w:rsid w:val="00E31708"/>
    <w:rsid w:val="00EC4685"/>
    <w:rsid w:val="00EE0A38"/>
    <w:rsid w:val="00F27B93"/>
    <w:rsid w:val="00F65FF0"/>
    <w:rsid w:val="00F66B21"/>
    <w:rsid w:val="00F83409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EF251E"/>
  <w15:chartTrackingRefBased/>
  <w15:docId w15:val="{1DF28130-889D-4F20-87B1-C65455150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Table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03A996" w:themeColor="accent1"/>
        <w:bottom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B33536" w:themeColor="accent2"/>
        <w:bottom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E8C94B" w:themeColor="accent3"/>
        <w:bottom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2682A6" w:themeColor="accent4"/>
        <w:bottom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08A42" w:themeColor="accent5"/>
        <w:bottom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6A5178" w:themeColor="accent6"/>
        <w:bottom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  <w:style w:type="paragraph" w:customStyle="1" w:styleId="font8">
    <w:name w:val="font_8"/>
    <w:basedOn w:val="Normal"/>
    <w:rsid w:val="007E7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70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7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1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13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06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74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97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82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261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32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54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445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306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astrogymnastics.com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&amp;ehk=vVArHh4NWk7"/><Relationship Id="rId17" Type="http://schemas.openxmlformats.org/officeDocument/2006/relationships/hyperlink" Target="http://order.uprintinvitations.com/Invitations-Boys/Bounce-House-Birthday-Invitations.ht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&amp;ehk=eH5atxCtNqi01wZWqN8QfA&amp;r=0&amp;pid=OfficeInsert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&amp;ehk=mRyvF1BkOQ"/><Relationship Id="rId5" Type="http://schemas.openxmlformats.org/officeDocument/2006/relationships/styles" Target="styles.xml"/><Relationship Id="rId15" Type="http://schemas.openxmlformats.org/officeDocument/2006/relationships/image" Target="media/image5.png&amp;ehk="/><Relationship Id="rId10" Type="http://schemas.openxmlformats.org/officeDocument/2006/relationships/image" Target="media/image1.tmp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&amp;ehk=n88P44y9y5m6I2GDqs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tro\AppData\Roaming\Microsoft\Templates\Brochure(2)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Brochure(2)</Template>
  <TotalTime>127</TotalTime>
  <Pages>3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astro</dc:creator>
  <cp:lastModifiedBy>Oleg Morev</cp:lastModifiedBy>
  <cp:revision>14</cp:revision>
  <cp:lastPrinted>2017-11-07T19:25:00Z</cp:lastPrinted>
  <dcterms:created xsi:type="dcterms:W3CDTF">2017-09-02T02:48:00Z</dcterms:created>
  <dcterms:modified xsi:type="dcterms:W3CDTF">2020-01-29T20:54:00Z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